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125" w:type="pct"/>
        <w:tblCellSpacing w:w="72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7007"/>
        <w:gridCol w:w="4063"/>
      </w:tblGrid>
      <w:tr w:rsidR="00FE4BDB" w:rsidRPr="00A62AD4" w14:paraId="72A4178E" w14:textId="77777777" w:rsidTr="002A752A">
        <w:trPr>
          <w:tblHeader/>
          <w:tblCellSpacing w:w="72" w:type="dxa"/>
        </w:trPr>
        <w:tc>
          <w:tcPr>
            <w:tcW w:w="6624" w:type="dxa"/>
            <w:shd w:val="clear" w:color="auto" w:fill="487F81" w:themeFill="accent1"/>
            <w:tcMar>
              <w:right w:w="259" w:type="dxa"/>
            </w:tcMar>
            <w:vAlign w:val="center"/>
          </w:tcPr>
          <w:p w14:paraId="6E3C637E" w14:textId="77777777" w:rsidR="00FB6C02" w:rsidRDefault="007C0B3A" w:rsidP="00FE4BDB">
            <w:pPr>
              <w:pStyle w:val="Title"/>
              <w:spacing w:after="240"/>
              <w:rPr>
                <w:sz w:val="64"/>
                <w:szCs w:val="64"/>
              </w:rPr>
            </w:pPr>
            <w:r w:rsidRPr="007C0B3A">
              <w:rPr>
                <w:sz w:val="64"/>
                <w:szCs w:val="64"/>
              </w:rPr>
              <w:t>WNYSGNA Spring Dinner</w:t>
            </w:r>
            <w:r w:rsidR="00FB6C02">
              <w:rPr>
                <w:sz w:val="64"/>
                <w:szCs w:val="64"/>
              </w:rPr>
              <w:t xml:space="preserve"> </w:t>
            </w:r>
          </w:p>
          <w:p w14:paraId="73834F13" w14:textId="5E16F973" w:rsidR="00FE4BDB" w:rsidRPr="00FB6C02" w:rsidRDefault="00FB6C02" w:rsidP="00FB6C02">
            <w:pPr>
              <w:pStyle w:val="Title"/>
              <w:spacing w:after="240"/>
              <w:jc w:val="left"/>
              <w:rPr>
                <w:sz w:val="56"/>
              </w:rPr>
            </w:pPr>
            <w:r>
              <w:rPr>
                <w:sz w:val="56"/>
              </w:rPr>
              <w:t xml:space="preserve">      </w:t>
            </w:r>
            <w:bookmarkStart w:id="0" w:name="_GoBack"/>
            <w:bookmarkEnd w:id="0"/>
            <w:r w:rsidRPr="00FB6C02">
              <w:rPr>
                <w:sz w:val="56"/>
              </w:rPr>
              <w:t>Friday 4/3/2020</w:t>
            </w:r>
          </w:p>
          <w:p w14:paraId="66CA664E" w14:textId="77777777" w:rsidR="000852E0" w:rsidRDefault="000852E0" w:rsidP="00FE4BDB">
            <w:pPr>
              <w:pStyle w:val="Title"/>
              <w:spacing w:after="240"/>
              <w:rPr>
                <w:sz w:val="44"/>
                <w:szCs w:val="44"/>
              </w:rPr>
            </w:pPr>
            <w:r w:rsidRPr="000852E0">
              <w:rPr>
                <w:sz w:val="44"/>
                <w:szCs w:val="44"/>
              </w:rPr>
              <w:t xml:space="preserve">RIT inn </w:t>
            </w:r>
            <w:r>
              <w:rPr>
                <w:sz w:val="44"/>
                <w:szCs w:val="44"/>
              </w:rPr>
              <w:t>conference center  5257 W. Henrietta Rd.</w:t>
            </w:r>
          </w:p>
          <w:p w14:paraId="151255D0" w14:textId="6EC9E82B" w:rsidR="000852E0" w:rsidRPr="000852E0" w:rsidRDefault="000852E0" w:rsidP="00FE4BDB">
            <w:pPr>
              <w:pStyle w:val="Title"/>
              <w:spacing w:after="24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Henrietta, NY 14467</w:t>
            </w:r>
          </w:p>
        </w:tc>
        <w:tc>
          <w:tcPr>
            <w:tcW w:w="3752" w:type="dxa"/>
            <w:tcBorders>
              <w:left w:val="nil"/>
            </w:tcBorders>
            <w:shd w:val="clear" w:color="auto" w:fill="D7E8E8" w:themeFill="accent1" w:themeFillTint="33"/>
            <w:vAlign w:val="center"/>
          </w:tcPr>
          <w:p w14:paraId="7B72D624" w14:textId="5B7971B6" w:rsidR="00FE4BDB" w:rsidRPr="00A62AD4" w:rsidRDefault="007C0B3A" w:rsidP="00041E3D">
            <w:pPr>
              <w:pStyle w:val="Subtitle"/>
              <w:spacing w:after="240"/>
            </w:pPr>
            <w:r>
              <w:t>Gi Bleed</w:t>
            </w:r>
          </w:p>
          <w:sdt>
            <w:sdtPr>
              <w:alias w:val="Divide dot graphic:"/>
              <w:tag w:val="Divide dot graphic:"/>
              <w:id w:val="-732929433"/>
              <w:placeholder>
                <w:docPart w:val="5029414CCD8446B8A3C0A09306E2EB81"/>
              </w:placeholder>
              <w:temporary/>
              <w:showingPlcHdr/>
              <w15:appearance w15:val="hidden"/>
            </w:sdtPr>
            <w:sdtEndPr/>
            <w:sdtContent>
              <w:p w14:paraId="7F8E0B26" w14:textId="77777777" w:rsidR="00FE4BDB" w:rsidRPr="00A62AD4" w:rsidRDefault="00FE4BDB" w:rsidP="00041E3D">
                <w:pPr>
                  <w:pStyle w:val="Subtitle"/>
                  <w:spacing w:after="240"/>
                </w:pPr>
                <w:r w:rsidRPr="00A62AD4">
                  <w:sym w:font="Symbol" w:char="F0B7"/>
                </w:r>
              </w:p>
            </w:sdtContent>
          </w:sdt>
          <w:p w14:paraId="79D5DFC2" w14:textId="135EA200" w:rsidR="007C0B3A" w:rsidRPr="00BD5200" w:rsidRDefault="007C0B3A" w:rsidP="007C0B3A">
            <w:pPr>
              <w:spacing w:before="120"/>
              <w:ind w:right="101"/>
              <w:jc w:val="center"/>
              <w:rPr>
                <w:rFonts w:ascii="Garamond" w:eastAsia="Garamond" w:hAnsi="Garamond" w:cs="Times New Roman"/>
                <w:b/>
                <w:bCs/>
                <w:caps/>
                <w:color w:val="C00000"/>
                <w:sz w:val="36"/>
                <w:szCs w:val="36"/>
              </w:rPr>
            </w:pPr>
            <w:r w:rsidRPr="00BD5200">
              <w:rPr>
                <w:rFonts w:ascii="Garamond" w:eastAsia="Garamond" w:hAnsi="Garamond" w:cs="Times New Roman"/>
                <w:b/>
                <w:bCs/>
                <w:caps/>
                <w:color w:val="C00000"/>
                <w:sz w:val="36"/>
                <w:szCs w:val="36"/>
              </w:rPr>
              <w:t>Dr.</w:t>
            </w:r>
            <w:r w:rsidR="00CD4447">
              <w:rPr>
                <w:rFonts w:ascii="Garamond" w:eastAsia="Garamond" w:hAnsi="Garamond" w:cs="Times New Roman"/>
                <w:b/>
                <w:bCs/>
                <w:caps/>
                <w:color w:val="C00000"/>
                <w:sz w:val="36"/>
                <w:szCs w:val="36"/>
              </w:rPr>
              <w:t xml:space="preserve"> </w:t>
            </w:r>
            <w:r w:rsidRPr="00BD5200">
              <w:rPr>
                <w:rFonts w:ascii="Garamond" w:eastAsia="Garamond" w:hAnsi="Garamond" w:cs="Times New Roman"/>
                <w:b/>
                <w:bCs/>
                <w:caps/>
                <w:color w:val="C00000"/>
                <w:sz w:val="36"/>
                <w:szCs w:val="36"/>
              </w:rPr>
              <w:t>Shivangi</w:t>
            </w:r>
            <w:r w:rsidR="00CD4447">
              <w:rPr>
                <w:rFonts w:ascii="Garamond" w:eastAsia="Garamond" w:hAnsi="Garamond" w:cs="Times New Roman"/>
                <w:b/>
                <w:bCs/>
                <w:caps/>
                <w:color w:val="C00000"/>
                <w:sz w:val="36"/>
                <w:szCs w:val="36"/>
              </w:rPr>
              <w:t xml:space="preserve"> </w:t>
            </w:r>
            <w:r w:rsidRPr="00BD5200">
              <w:rPr>
                <w:rFonts w:ascii="Garamond" w:eastAsia="Garamond" w:hAnsi="Garamond" w:cs="Times New Roman"/>
                <w:b/>
                <w:bCs/>
                <w:caps/>
                <w:color w:val="C00000"/>
                <w:sz w:val="36"/>
                <w:szCs w:val="36"/>
              </w:rPr>
              <w:t xml:space="preserve">  Kothari</w:t>
            </w:r>
          </w:p>
          <w:p w14:paraId="17012C34" w14:textId="77777777" w:rsidR="00FE4BDB" w:rsidRDefault="007C0B3A" w:rsidP="00041E3D">
            <w:pPr>
              <w:pStyle w:val="Subtitle"/>
              <w:spacing w:after="240"/>
            </w:pPr>
            <w:r>
              <w:t>Sponsored by:</w:t>
            </w:r>
          </w:p>
          <w:p w14:paraId="7F675977" w14:textId="2D8760AA" w:rsidR="007C0B3A" w:rsidRDefault="007C0B3A" w:rsidP="00041E3D">
            <w:pPr>
              <w:pStyle w:val="Subtitle"/>
              <w:spacing w:after="240"/>
              <w:rPr>
                <w:color w:val="C00000"/>
                <w:sz w:val="36"/>
                <w:szCs w:val="36"/>
              </w:rPr>
            </w:pPr>
            <w:r w:rsidRPr="007C0B3A">
              <w:rPr>
                <w:color w:val="C00000"/>
                <w:sz w:val="36"/>
                <w:szCs w:val="36"/>
              </w:rPr>
              <w:t>Boston Scientific</w:t>
            </w:r>
          </w:p>
          <w:p w14:paraId="074EBC8D" w14:textId="7C0243D0" w:rsidR="007C0B3A" w:rsidRPr="007C0B3A" w:rsidRDefault="007C0B3A" w:rsidP="007C0B3A">
            <w:pPr>
              <w:pStyle w:val="Subtitle"/>
              <w:spacing w:after="240"/>
              <w:rPr>
                <w:sz w:val="36"/>
                <w:szCs w:val="36"/>
              </w:rPr>
            </w:pPr>
            <w:r w:rsidRPr="007C0B3A">
              <w:rPr>
                <w:sz w:val="28"/>
                <w:szCs w:val="28"/>
              </w:rPr>
              <w:t>2 CE’s provided</w:t>
            </w:r>
          </w:p>
        </w:tc>
      </w:tr>
      <w:tr w:rsidR="00A62AD4" w:rsidRPr="00A62AD4" w14:paraId="4A746584" w14:textId="77777777" w:rsidTr="00CD4447">
        <w:trPr>
          <w:trHeight w:val="8298"/>
          <w:tblCellSpacing w:w="72" w:type="dxa"/>
        </w:trPr>
        <w:tc>
          <w:tcPr>
            <w:tcW w:w="6624" w:type="dxa"/>
            <w:shd w:val="clear" w:color="auto" w:fill="auto"/>
            <w:tcMar>
              <w:right w:w="259" w:type="dxa"/>
            </w:tcMar>
          </w:tcPr>
          <w:p w14:paraId="1C28947B" w14:textId="77777777" w:rsidR="00A62AD4" w:rsidRPr="00A62AD4" w:rsidRDefault="00A62AD4" w:rsidP="00A62AD4">
            <w:pPr>
              <w:pStyle w:val="Photo"/>
              <w:spacing w:line="259" w:lineRule="auto"/>
            </w:pPr>
            <w:r w:rsidRPr="00A62AD4">
              <w:rPr>
                <w:noProof/>
                <w:lang w:eastAsia="en-US"/>
              </w:rPr>
              <w:drawing>
                <wp:inline distT="0" distB="0" distL="0" distR="0" wp14:anchorId="0BFFD182" wp14:editId="6DF1C0F2">
                  <wp:extent cx="4251325" cy="13239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310465_2.jpg"/>
                          <pic:cNvPicPr/>
                        </pic:nvPicPr>
                        <pic:blipFill>
                          <a:blip r:embed="rId7">
                            <a:extLs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3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6E0AC5" w14:textId="490AE779" w:rsidR="007C0B3A" w:rsidRDefault="007C0B3A" w:rsidP="007C0B3A">
            <w:pPr>
              <w:pStyle w:val="Heading2"/>
              <w:outlineLvl w:val="1"/>
            </w:pPr>
            <w:r>
              <w:t>Registration: 6-6:45pm Presentation/Dinner: 6:45-7:45 pm    Hands-On Lab: 7:45-8:30pm</w:t>
            </w:r>
          </w:p>
          <w:p w14:paraId="020E105B" w14:textId="20CAE840" w:rsidR="007C0B3A" w:rsidRDefault="007C0B3A" w:rsidP="00A62AD4">
            <w:pPr>
              <w:spacing w:after="240" w:line="259" w:lineRule="auto"/>
            </w:pPr>
            <w:r w:rsidRPr="000852E0">
              <w:rPr>
                <w:b/>
                <w:bCs/>
              </w:rPr>
              <w:t>Name:</w:t>
            </w:r>
            <w:r>
              <w:t xml:space="preserve"> __________________________________________</w:t>
            </w:r>
          </w:p>
          <w:p w14:paraId="233CA097" w14:textId="51FB9FB8" w:rsidR="007C1821" w:rsidRDefault="007C1821" w:rsidP="00A62AD4">
            <w:pPr>
              <w:spacing w:after="240" w:line="259" w:lineRule="auto"/>
            </w:pPr>
            <w:r w:rsidRPr="007C1821">
              <w:rPr>
                <w:b/>
                <w:bCs/>
              </w:rPr>
              <w:t>Email:</w:t>
            </w:r>
            <w:r>
              <w:t xml:space="preserve"> __________________________________________</w:t>
            </w:r>
          </w:p>
          <w:p w14:paraId="0D7CDC84" w14:textId="33D19B99" w:rsidR="00A62AD4" w:rsidRDefault="007C0B3A" w:rsidP="007C0B3A">
            <w:r w:rsidRPr="000852E0">
              <w:rPr>
                <w:sz w:val="22"/>
                <w:szCs w:val="22"/>
              </w:rPr>
              <w:t>RN:</w:t>
            </w:r>
            <w:r>
              <w:t xml:space="preserve"> _________         </w:t>
            </w:r>
            <w:r w:rsidRPr="000852E0">
              <w:rPr>
                <w:sz w:val="22"/>
                <w:szCs w:val="22"/>
              </w:rPr>
              <w:t>Tech:</w:t>
            </w:r>
            <w:r>
              <w:t xml:space="preserve"> </w:t>
            </w:r>
            <w:r w:rsidR="000852E0">
              <w:t>__________</w:t>
            </w:r>
          </w:p>
          <w:p w14:paraId="3113DEF9" w14:textId="31876F9D" w:rsidR="000852E0" w:rsidRDefault="000852E0" w:rsidP="007C0B3A"/>
          <w:p w14:paraId="5DF78E8D" w14:textId="6FB4B5E6" w:rsidR="000852E0" w:rsidRDefault="000852E0" w:rsidP="007C0B3A">
            <w:r w:rsidRPr="000852E0">
              <w:rPr>
                <w:b/>
                <w:bCs/>
              </w:rPr>
              <w:t>Dinner Choice:</w:t>
            </w:r>
            <w:r>
              <w:t xml:space="preserve"> _______</w:t>
            </w:r>
            <w:r w:rsidR="00CD4447">
              <w:t xml:space="preserve">    </w:t>
            </w:r>
          </w:p>
          <w:p w14:paraId="186CEA5F" w14:textId="77777777" w:rsidR="000852E0" w:rsidRDefault="000852E0" w:rsidP="000852E0">
            <w:pPr>
              <w:pStyle w:val="ListParagraph"/>
              <w:numPr>
                <w:ilvl w:val="0"/>
                <w:numId w:val="11"/>
              </w:numPr>
            </w:pPr>
            <w:r>
              <w:t xml:space="preserve">Classic Medley (combination of beef tenderloin and Chicken </w:t>
            </w:r>
            <w:proofErr w:type="spellStart"/>
            <w:r>
              <w:t>Panzas</w:t>
            </w:r>
            <w:proofErr w:type="spellEnd"/>
            <w:r>
              <w:t>)</w:t>
            </w:r>
          </w:p>
          <w:p w14:paraId="32E34E34" w14:textId="77777777" w:rsidR="000852E0" w:rsidRDefault="000852E0" w:rsidP="000852E0">
            <w:pPr>
              <w:pStyle w:val="ListParagraph"/>
              <w:numPr>
                <w:ilvl w:val="0"/>
                <w:numId w:val="11"/>
              </w:numPr>
            </w:pPr>
            <w:r>
              <w:t>Maltese Salmon (seared Salmon with a Valencia Orange Hollandaise)</w:t>
            </w:r>
          </w:p>
          <w:p w14:paraId="333FCC23" w14:textId="4E29A8CF" w:rsidR="00CD4447" w:rsidRPr="00A62AD4" w:rsidRDefault="000852E0" w:rsidP="00CD4447">
            <w:pPr>
              <w:pStyle w:val="ListParagraph"/>
              <w:numPr>
                <w:ilvl w:val="0"/>
                <w:numId w:val="11"/>
              </w:numPr>
            </w:pPr>
            <w:r>
              <w:t>Grilled Napoleon (Grilled Portobello Mushroom Cap with marinated vegetables and topped with tomato coulis sauce)</w:t>
            </w:r>
          </w:p>
        </w:tc>
        <w:tc>
          <w:tcPr>
            <w:tcW w:w="3752" w:type="dxa"/>
            <w:tcBorders>
              <w:left w:val="nil"/>
            </w:tcBorders>
            <w:shd w:val="clear" w:color="auto" w:fill="auto"/>
          </w:tcPr>
          <w:p w14:paraId="67272165" w14:textId="1D679575" w:rsidR="00CD4447" w:rsidRPr="00CD4447" w:rsidRDefault="007C0B3A" w:rsidP="00CD4447">
            <w:pPr>
              <w:pStyle w:val="Photo"/>
              <w:spacing w:line="259" w:lineRule="auto"/>
            </w:pPr>
            <w:r w:rsidRPr="007C0B3A">
              <w:rPr>
                <w:b/>
                <w:bCs/>
                <w:noProof/>
                <w:lang w:eastAsia="en-US"/>
              </w:rPr>
              <w:t>COST:</w:t>
            </w:r>
            <w:r>
              <w:rPr>
                <w:noProof/>
                <w:lang w:eastAsia="en-US"/>
              </w:rPr>
              <w:t xml:space="preserve"> Registered Nurses: $10 Endoscopy Technicians: $ 5</w:t>
            </w:r>
          </w:p>
          <w:p w14:paraId="2CCF67AE" w14:textId="77777777" w:rsidR="00CD4447" w:rsidRDefault="007C0B3A" w:rsidP="00A62AD4">
            <w:pPr>
              <w:pStyle w:val="Photo"/>
              <w:spacing w:line="259" w:lineRule="auto"/>
              <w:rPr>
                <w:noProof/>
                <w:lang w:eastAsia="en-US"/>
              </w:rPr>
            </w:pPr>
            <w:r w:rsidRPr="007C0B3A">
              <w:rPr>
                <w:b/>
                <w:bCs/>
                <w:noProof/>
                <w:lang w:eastAsia="en-US"/>
              </w:rPr>
              <w:t>Registration</w:t>
            </w:r>
            <w:r>
              <w:rPr>
                <w:noProof/>
                <w:lang w:eastAsia="en-US"/>
              </w:rPr>
              <w:t xml:space="preserve">: required via check or Venmo (@WNY-SGNA)           </w:t>
            </w:r>
            <w:r w:rsidRPr="007C0B3A">
              <w:rPr>
                <w:b/>
                <w:bCs/>
                <w:noProof/>
                <w:lang w:eastAsia="en-US"/>
              </w:rPr>
              <w:t>By: 3/27/202</w:t>
            </w:r>
            <w:r>
              <w:rPr>
                <w:b/>
                <w:bCs/>
                <w:noProof/>
                <w:lang w:eastAsia="en-US"/>
              </w:rPr>
              <w:t>0</w:t>
            </w:r>
            <w:r>
              <w:rPr>
                <w:noProof/>
                <w:lang w:eastAsia="en-US"/>
              </w:rPr>
              <w:t xml:space="preserve">   </w:t>
            </w:r>
          </w:p>
          <w:p w14:paraId="2E5900DE" w14:textId="16346497" w:rsidR="007C0B3A" w:rsidRPr="00EB6693" w:rsidRDefault="00CD4447" w:rsidP="00A62AD4">
            <w:pPr>
              <w:pStyle w:val="Photo"/>
              <w:spacing w:line="259" w:lineRule="auto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Cash Bar</w:t>
            </w:r>
            <w:r w:rsidR="00EB6693">
              <w:rPr>
                <w:noProof/>
                <w:lang w:eastAsia="en-US"/>
              </w:rPr>
              <w:t xml:space="preserve">                               </w:t>
            </w:r>
            <w:r>
              <w:rPr>
                <w:noProof/>
                <w:lang w:eastAsia="en-US"/>
              </w:rPr>
              <w:t xml:space="preserve"> </w:t>
            </w:r>
            <w:r w:rsidR="00EB6693">
              <w:rPr>
                <w:noProof/>
                <w:lang w:eastAsia="en-US"/>
              </w:rPr>
              <w:t>Coffee, tea, and soda provided</w:t>
            </w:r>
            <w:r w:rsidR="007C0B3A">
              <w:rPr>
                <w:noProof/>
                <w:lang w:eastAsia="en-US"/>
              </w:rPr>
              <w:t xml:space="preserve">                       </w:t>
            </w:r>
          </w:p>
          <w:p w14:paraId="7DD57164" w14:textId="77777777" w:rsidR="007C0B3A" w:rsidRDefault="007C0B3A" w:rsidP="00A62AD4">
            <w:pPr>
              <w:pStyle w:val="Heading1"/>
              <w:outlineLvl w:val="0"/>
              <w:rPr>
                <w:iCs/>
                <w:color w:val="auto"/>
                <w:sz w:val="28"/>
                <w:szCs w:val="24"/>
              </w:rPr>
            </w:pPr>
            <w:r w:rsidRPr="007C0B3A">
              <w:rPr>
                <w:sz w:val="28"/>
                <w:szCs w:val="28"/>
              </w:rPr>
              <w:t>Kelley Watson</w:t>
            </w:r>
            <w:r>
              <w:rPr>
                <w:iCs/>
                <w:color w:val="auto"/>
                <w:sz w:val="28"/>
                <w:szCs w:val="24"/>
              </w:rPr>
              <w:t xml:space="preserve"> </w:t>
            </w:r>
          </w:p>
          <w:p w14:paraId="00C759A1" w14:textId="77777777" w:rsidR="007C0B3A" w:rsidRDefault="007C0B3A" w:rsidP="00A62AD4">
            <w:pPr>
              <w:pStyle w:val="Heading1"/>
              <w:outlineLvl w:val="0"/>
              <w:rPr>
                <w:iCs/>
                <w:color w:val="auto"/>
                <w:sz w:val="28"/>
                <w:szCs w:val="24"/>
              </w:rPr>
            </w:pPr>
            <w:r>
              <w:rPr>
                <w:iCs/>
                <w:color w:val="auto"/>
                <w:sz w:val="28"/>
                <w:szCs w:val="24"/>
              </w:rPr>
              <w:t>65 Southpoint Dr.</w:t>
            </w:r>
          </w:p>
          <w:p w14:paraId="4F203540" w14:textId="77777777" w:rsidR="007C0B3A" w:rsidRDefault="007C0B3A" w:rsidP="00A62AD4">
            <w:pPr>
              <w:pStyle w:val="Heading1"/>
              <w:outlineLvl w:val="0"/>
              <w:rPr>
                <w:iCs/>
                <w:color w:val="auto"/>
                <w:sz w:val="28"/>
                <w:szCs w:val="24"/>
              </w:rPr>
            </w:pPr>
            <w:r>
              <w:rPr>
                <w:iCs/>
                <w:color w:val="auto"/>
                <w:sz w:val="28"/>
                <w:szCs w:val="24"/>
              </w:rPr>
              <w:t>Lancaster, NY 14086</w:t>
            </w:r>
          </w:p>
          <w:p w14:paraId="5542F47A" w14:textId="77777777" w:rsidR="007C0B3A" w:rsidRDefault="007C0B3A" w:rsidP="00A62AD4">
            <w:pPr>
              <w:pStyle w:val="Heading1"/>
              <w:outlineLvl w:val="0"/>
              <w:rPr>
                <w:iCs/>
                <w:color w:val="auto"/>
                <w:sz w:val="28"/>
                <w:szCs w:val="24"/>
              </w:rPr>
            </w:pPr>
            <w:r>
              <w:rPr>
                <w:iCs/>
                <w:color w:val="auto"/>
                <w:sz w:val="28"/>
                <w:szCs w:val="24"/>
              </w:rPr>
              <w:t>716-445-6297</w:t>
            </w:r>
          </w:p>
          <w:p w14:paraId="2685B079" w14:textId="754E75EA" w:rsidR="00A62AD4" w:rsidRPr="007C0B3A" w:rsidRDefault="007C0B3A" w:rsidP="00A62AD4">
            <w:pPr>
              <w:pStyle w:val="Heading1"/>
              <w:outlineLvl w:val="0"/>
              <w:rPr>
                <w:iCs/>
                <w:color w:val="auto"/>
                <w:sz w:val="28"/>
                <w:szCs w:val="24"/>
              </w:rPr>
            </w:pPr>
            <w:r>
              <w:rPr>
                <w:iCs/>
                <w:color w:val="auto"/>
                <w:sz w:val="28"/>
                <w:szCs w:val="24"/>
              </w:rPr>
              <w:t xml:space="preserve">kjmswatson@aol.com                             </w:t>
            </w:r>
            <w:r w:rsidRPr="007C0B3A">
              <w:rPr>
                <w:iCs/>
                <w:color w:val="auto"/>
                <w:sz w:val="28"/>
                <w:szCs w:val="24"/>
              </w:rPr>
              <w:t xml:space="preserve"> </w:t>
            </w:r>
          </w:p>
          <w:p w14:paraId="71CFD9A9" w14:textId="09F1CC59" w:rsidR="00A62AD4" w:rsidRDefault="007C0B3A" w:rsidP="00A62AD4">
            <w:pPr>
              <w:pStyle w:val="Heading4"/>
              <w:outlineLvl w:val="3"/>
            </w:pPr>
            <w:r>
              <w:t xml:space="preserve"> </w:t>
            </w:r>
          </w:p>
          <w:p w14:paraId="1C3924B0" w14:textId="484A7418" w:rsidR="007C0B3A" w:rsidRPr="007C0B3A" w:rsidRDefault="007C0B3A" w:rsidP="007C0B3A">
            <w:pPr>
              <w:rPr>
                <w:b/>
                <w:bCs/>
              </w:rPr>
            </w:pPr>
            <w:r w:rsidRPr="007C0B3A">
              <w:rPr>
                <w:b/>
                <w:bCs/>
              </w:rPr>
              <w:t>If paying via Venmo please email me your dinner choice</w:t>
            </w:r>
          </w:p>
          <w:p w14:paraId="2C3838CB" w14:textId="77777777" w:rsidR="007C0B3A" w:rsidRPr="007C0B3A" w:rsidRDefault="007C0B3A" w:rsidP="007C0B3A"/>
          <w:p w14:paraId="7A394FAA" w14:textId="3B16ED4E" w:rsidR="007C0B3A" w:rsidRPr="007C0B3A" w:rsidRDefault="007C0B3A" w:rsidP="007C0B3A">
            <w:r>
              <w:t xml:space="preserve">Please bring a sweater as room temperatures fluctuate. </w:t>
            </w:r>
          </w:p>
          <w:p w14:paraId="5DCE3281" w14:textId="74B199DB" w:rsidR="00A62AD4" w:rsidRPr="00A62AD4" w:rsidRDefault="00A62AD4" w:rsidP="00A62AD4">
            <w:pPr>
              <w:pStyle w:val="Phone"/>
            </w:pPr>
          </w:p>
        </w:tc>
      </w:tr>
    </w:tbl>
    <w:p w14:paraId="6E674CF2" w14:textId="77777777" w:rsidR="00A62AD4" w:rsidRPr="00A62AD4" w:rsidRDefault="00A62AD4" w:rsidP="00547B35">
      <w:pPr>
        <w:pStyle w:val="NoSpacing"/>
      </w:pPr>
    </w:p>
    <w:sectPr w:rsidR="00A62AD4" w:rsidRPr="00A62AD4" w:rsidSect="00CD4447">
      <w:footerReference w:type="defaul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60C4CB" w14:textId="77777777" w:rsidR="00042500" w:rsidRDefault="00042500">
      <w:pPr>
        <w:spacing w:after="0" w:line="240" w:lineRule="auto"/>
      </w:pPr>
      <w:r>
        <w:separator/>
      </w:r>
    </w:p>
  </w:endnote>
  <w:endnote w:type="continuationSeparator" w:id="0">
    <w:p w14:paraId="642F1387" w14:textId="77777777" w:rsidR="00042500" w:rsidRDefault="00042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2339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5AFA8B" w14:textId="77777777" w:rsidR="00840850" w:rsidRDefault="0084085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2A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9DF9EA" w14:textId="77777777" w:rsidR="00042500" w:rsidRDefault="00042500">
      <w:pPr>
        <w:spacing w:after="0" w:line="240" w:lineRule="auto"/>
      </w:pPr>
      <w:r>
        <w:separator/>
      </w:r>
    </w:p>
  </w:footnote>
  <w:footnote w:type="continuationSeparator" w:id="0">
    <w:p w14:paraId="4EBF4114" w14:textId="77777777" w:rsidR="00042500" w:rsidRDefault="000425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7D2B95"/>
    <w:multiLevelType w:val="hybridMultilevel"/>
    <w:tmpl w:val="5CEE9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B3A"/>
    <w:rsid w:val="000351C0"/>
    <w:rsid w:val="00042500"/>
    <w:rsid w:val="000852E0"/>
    <w:rsid w:val="001635C3"/>
    <w:rsid w:val="00212FC8"/>
    <w:rsid w:val="002A752A"/>
    <w:rsid w:val="003640D2"/>
    <w:rsid w:val="00373061"/>
    <w:rsid w:val="0039607E"/>
    <w:rsid w:val="003A1681"/>
    <w:rsid w:val="003F34EC"/>
    <w:rsid w:val="004A152B"/>
    <w:rsid w:val="00547B35"/>
    <w:rsid w:val="00597246"/>
    <w:rsid w:val="00604635"/>
    <w:rsid w:val="00661932"/>
    <w:rsid w:val="00791271"/>
    <w:rsid w:val="007C0B3A"/>
    <w:rsid w:val="007C1821"/>
    <w:rsid w:val="007E689D"/>
    <w:rsid w:val="00840850"/>
    <w:rsid w:val="008D5551"/>
    <w:rsid w:val="00A62AD4"/>
    <w:rsid w:val="00A62DE4"/>
    <w:rsid w:val="00A63E63"/>
    <w:rsid w:val="00A73754"/>
    <w:rsid w:val="00A83F67"/>
    <w:rsid w:val="00B049A7"/>
    <w:rsid w:val="00B17A07"/>
    <w:rsid w:val="00B62E37"/>
    <w:rsid w:val="00B862AA"/>
    <w:rsid w:val="00BA21E7"/>
    <w:rsid w:val="00C73579"/>
    <w:rsid w:val="00C846F3"/>
    <w:rsid w:val="00CD4447"/>
    <w:rsid w:val="00CE6019"/>
    <w:rsid w:val="00D91B70"/>
    <w:rsid w:val="00DB195B"/>
    <w:rsid w:val="00E27C48"/>
    <w:rsid w:val="00E85770"/>
    <w:rsid w:val="00EB6693"/>
    <w:rsid w:val="00F176B5"/>
    <w:rsid w:val="00F73772"/>
    <w:rsid w:val="00FA5A23"/>
    <w:rsid w:val="00FB6C02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8936FF"/>
  <w15:chartTrackingRefBased/>
  <w15:docId w15:val="{E7D0FC4C-449A-4862-AF6D-AD6DFBA38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AD4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31595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B195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487F81" w:themeColor="accent1"/>
        <w:bottom w:val="single" w:sz="4" w:space="0" w:color="487F8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96C98C" w:themeColor="accent2"/>
        <w:bottom w:val="single" w:sz="4" w:space="0" w:color="96C98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D3D9AE" w:themeColor="accent3"/>
        <w:bottom w:val="single" w:sz="4" w:space="0" w:color="D3D9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E8CA7D" w:themeColor="accent4"/>
        <w:bottom w:val="single" w:sz="4" w:space="0" w:color="E8CA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0A93F" w:themeColor="accent5"/>
        <w:bottom w:val="single" w:sz="4" w:space="0" w:color="F0A9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A8242" w:themeColor="accent6"/>
        <w:bottom w:val="single" w:sz="4" w:space="0" w:color="FA824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B19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  <w:style w:type="character" w:styleId="UnresolvedMention">
    <w:name w:val="Unresolved Mention"/>
    <w:basedOn w:val="DefaultParagraphFont"/>
    <w:uiPriority w:val="99"/>
    <w:semiHidden/>
    <w:unhideWhenUsed/>
    <w:rsid w:val="007C0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xhere.com/en/photo/121038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Business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029414CCD8446B8A3C0A09306E2E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CD97D-7652-47F1-B890-8D8DF7EFDBED}"/>
      </w:docPartPr>
      <w:docPartBody>
        <w:p w:rsidR="000D7AB7" w:rsidRDefault="00B812C8">
          <w:pPr>
            <w:pStyle w:val="5029414CCD8446B8A3C0A09306E2EB81"/>
          </w:pPr>
          <w:r w:rsidRPr="00A62AD4">
            <w:sym w:font="Symbol" w:char="F0B7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2C8"/>
    <w:rsid w:val="000C778B"/>
    <w:rsid w:val="000D7AB7"/>
    <w:rsid w:val="002E7176"/>
    <w:rsid w:val="009A2319"/>
    <w:rsid w:val="00B8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FC3071B7DC450F864C057796D4FE2B">
    <w:name w:val="46FC3071B7DC450F864C057796D4FE2B"/>
  </w:style>
  <w:style w:type="paragraph" w:customStyle="1" w:styleId="D23D6568FD27444982FC887A241FA4A9">
    <w:name w:val="D23D6568FD27444982FC887A241FA4A9"/>
  </w:style>
  <w:style w:type="paragraph" w:customStyle="1" w:styleId="5029414CCD8446B8A3C0A09306E2EB81">
    <w:name w:val="5029414CCD8446B8A3C0A09306E2EB81"/>
  </w:style>
  <w:style w:type="paragraph" w:customStyle="1" w:styleId="1A0EA454FEF84986B4CC4A625386648A">
    <w:name w:val="1A0EA454FEF84986B4CC4A625386648A"/>
  </w:style>
  <w:style w:type="paragraph" w:customStyle="1" w:styleId="3BC7910CE04C473F8EA2703644785C3B">
    <w:name w:val="3BC7910CE04C473F8EA2703644785C3B"/>
  </w:style>
  <w:style w:type="paragraph" w:customStyle="1" w:styleId="6CEC72E708FA497EA56B5E758600176A">
    <w:name w:val="6CEC72E708FA497EA56B5E758600176A"/>
  </w:style>
  <w:style w:type="paragraph" w:customStyle="1" w:styleId="15B51E8C02D04ED691D3EC00F04C2D48">
    <w:name w:val="15B51E8C02D04ED691D3EC00F04C2D48"/>
  </w:style>
  <w:style w:type="paragraph" w:customStyle="1" w:styleId="0165DC401735401D8C0E6656F90C7330">
    <w:name w:val="0165DC401735401D8C0E6656F90C7330"/>
  </w:style>
  <w:style w:type="paragraph" w:customStyle="1" w:styleId="6BACB31C58054125930CC0CACC1C7952">
    <w:name w:val="6BACB31C58054125930CC0CACC1C7952"/>
  </w:style>
  <w:style w:type="paragraph" w:customStyle="1" w:styleId="C9FA211C796945A2BDC7BFFA17605CB5">
    <w:name w:val="C9FA211C796945A2BDC7BFFA17605CB5"/>
  </w:style>
  <w:style w:type="paragraph" w:customStyle="1" w:styleId="CEF6657194F44EA68FCB4699B3BA94B1">
    <w:name w:val="CEF6657194F44EA68FCB4699B3BA94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7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Kelley Watson</cp:lastModifiedBy>
  <cp:revision>3</cp:revision>
  <dcterms:created xsi:type="dcterms:W3CDTF">2020-03-05T00:56:00Z</dcterms:created>
  <dcterms:modified xsi:type="dcterms:W3CDTF">2020-03-05T16:24:00Z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